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5D3C1" w14:textId="77777777" w:rsidR="00DB30E7" w:rsidRPr="0066095D" w:rsidRDefault="00DB30E7" w:rsidP="00E6782C">
      <w:pPr>
        <w:pStyle w:val="Heading1"/>
        <w:rPr>
          <w:b/>
          <w:bCs/>
        </w:rPr>
      </w:pPr>
      <w:bookmarkStart w:id="0" w:name="_GoBack"/>
      <w:bookmarkEnd w:id="0"/>
      <w:r w:rsidRPr="0066095D">
        <w:t>Pre-Lab Questions</w:t>
      </w:r>
    </w:p>
    <w:p w14:paraId="5BA97186" w14:textId="77777777" w:rsidR="00DB30E7" w:rsidRDefault="00DB30E7" w:rsidP="00DB30E7">
      <w:pPr>
        <w:pStyle w:val="ListParagraph"/>
        <w:widowControl w:val="0"/>
        <w:numPr>
          <w:ilvl w:val="0"/>
          <w:numId w:val="14"/>
        </w:numPr>
        <w:spacing w:before="120" w:line="480" w:lineRule="auto"/>
        <w:ind w:left="720"/>
        <w:jc w:val="both"/>
        <w:rPr>
          <w:rFonts w:cs="Arial"/>
        </w:rPr>
      </w:pPr>
      <w:r w:rsidRPr="00D53AEC">
        <w:rPr>
          <w:rFonts w:cs="Arial"/>
        </w:rPr>
        <w:t>What are chromosomes made of?</w:t>
      </w:r>
    </w:p>
    <w:p w14:paraId="0E74F66D" w14:textId="24B948C1" w:rsidR="00DB30E7" w:rsidRPr="00D53AEC" w:rsidRDefault="00DB30E7" w:rsidP="00DB30E7">
      <w:pPr>
        <w:pStyle w:val="ListParagraph"/>
        <w:widowControl w:val="0"/>
        <w:numPr>
          <w:ilvl w:val="0"/>
          <w:numId w:val="14"/>
        </w:numPr>
        <w:spacing w:before="120" w:line="480" w:lineRule="auto"/>
        <w:ind w:left="720"/>
        <w:jc w:val="both"/>
        <w:rPr>
          <w:rFonts w:cs="Arial"/>
        </w:rPr>
      </w:pPr>
      <w:r w:rsidRPr="00D53AEC">
        <w:rPr>
          <w:rFonts w:cs="Arial"/>
        </w:rPr>
        <w:t xml:space="preserve">Research the differences between mitosis and binary fission. Identify at least one difference and explain why it is significant. </w:t>
      </w:r>
    </w:p>
    <w:p w14:paraId="381E77C9" w14:textId="77777777" w:rsidR="00DB30E7" w:rsidRPr="0011453F" w:rsidRDefault="00DB30E7" w:rsidP="00DB30E7">
      <w:pPr>
        <w:pStyle w:val="ListParagraph"/>
        <w:widowControl w:val="0"/>
        <w:numPr>
          <w:ilvl w:val="0"/>
          <w:numId w:val="14"/>
        </w:numPr>
        <w:spacing w:before="120" w:line="480" w:lineRule="auto"/>
        <w:ind w:left="720"/>
        <w:jc w:val="both"/>
        <w:rPr>
          <w:rFonts w:cs="Arial"/>
        </w:rPr>
      </w:pPr>
      <w:r w:rsidRPr="00420846">
        <w:rPr>
          <w:rFonts w:cs="Arial"/>
        </w:rPr>
        <w:t>Cancer is a disease related to uncontrolled cell division. Investigate two known causes for these rapidly dividing cells and use this knowledge to invent a drug that would inhibit the growth of cancer cells.</w:t>
      </w:r>
      <w:r w:rsidRPr="0011453F">
        <w:rPr>
          <w:rFonts w:cs="Arial"/>
        </w:rPr>
        <w:t xml:space="preserve"> </w:t>
      </w:r>
    </w:p>
    <w:p w14:paraId="03E618BD" w14:textId="77777777" w:rsidR="00DB30E7" w:rsidRDefault="00DB30E7">
      <w:pPr>
        <w:rPr>
          <w:rFonts w:eastAsiaTheme="majorEastAsia" w:cstheme="majorBidi"/>
          <w:sz w:val="32"/>
          <w:szCs w:val="32"/>
        </w:rPr>
      </w:pPr>
      <w:r>
        <w:br w:type="page"/>
      </w:r>
    </w:p>
    <w:p w14:paraId="2D4FBF69" w14:textId="77777777" w:rsidR="00462B37" w:rsidRPr="00002A6F" w:rsidRDefault="00386549" w:rsidP="00E6782C">
      <w:pPr>
        <w:pStyle w:val="Heading1"/>
      </w:pPr>
      <w:r w:rsidRPr="00002A6F">
        <w:lastRenderedPageBreak/>
        <w:t xml:space="preserve">Experiment </w:t>
      </w:r>
      <w:r>
        <w:t>1</w:t>
      </w:r>
      <w:r w:rsidRPr="00002A6F">
        <w:t xml:space="preserve">: </w:t>
      </w:r>
      <w:r>
        <w:t xml:space="preserve">Observation </w:t>
      </w:r>
      <w:r w:rsidR="004A0758">
        <w:t>o</w:t>
      </w:r>
      <w:r>
        <w:t xml:space="preserve">f Mitosis </w:t>
      </w:r>
      <w:r w:rsidR="004A0758">
        <w:t>i</w:t>
      </w:r>
      <w:r>
        <w:t xml:space="preserve">n </w:t>
      </w:r>
      <w:r w:rsidR="004A0758">
        <w:t>a</w:t>
      </w:r>
      <w:r>
        <w:t xml:space="preserve"> Plant Cell</w:t>
      </w:r>
    </w:p>
    <w:p w14:paraId="676EF430" w14:textId="77777777" w:rsidR="00DD711B" w:rsidRDefault="00DD711B" w:rsidP="00E6782C">
      <w:pPr>
        <w:pStyle w:val="Heading2"/>
      </w:pPr>
      <w:r>
        <w:t>Result Tables</w:t>
      </w:r>
    </w:p>
    <w:p w14:paraId="269AB57F" w14:textId="77777777" w:rsidR="00DD711B" w:rsidRPr="00BD402F" w:rsidRDefault="00DD711B" w:rsidP="00E6782C">
      <w:pPr>
        <w:pStyle w:val="TableCaption"/>
      </w:pPr>
      <w:r w:rsidRPr="00BD402F">
        <w:t>Table 1</w:t>
      </w:r>
      <w:r w:rsidR="00BD402F" w:rsidRPr="00BD402F">
        <w:t>: Mitosis Predictions</w:t>
      </w:r>
    </w:p>
    <w:tbl>
      <w:tblPr>
        <w:tblStyle w:val="TableGrid"/>
        <w:tblW w:w="8455" w:type="dxa"/>
        <w:jc w:val="center"/>
        <w:tblLook w:val="04A0" w:firstRow="1" w:lastRow="0" w:firstColumn="1" w:lastColumn="0" w:noHBand="0" w:noVBand="1"/>
        <w:tblCaption w:val="Table 1: Mitosis Predictions"/>
        <w:tblDescription w:val="This table is for your mitosis predictions. In the first row record your prediction. in the second row, record your supporting evidence. "/>
      </w:tblPr>
      <w:tblGrid>
        <w:gridCol w:w="3207"/>
        <w:gridCol w:w="5248"/>
      </w:tblGrid>
      <w:tr w:rsidR="00DD711B" w14:paraId="4D6520D1" w14:textId="77777777" w:rsidTr="00DD711B">
        <w:trPr>
          <w:trHeight w:val="827"/>
          <w:tblHeader/>
          <w:jc w:val="center"/>
        </w:trPr>
        <w:tc>
          <w:tcPr>
            <w:tcW w:w="3207" w:type="dxa"/>
            <w:shd w:val="clear" w:color="auto" w:fill="0071CE"/>
            <w:vAlign w:val="center"/>
          </w:tcPr>
          <w:p w14:paraId="18319DBC" w14:textId="77777777" w:rsidR="00DD711B" w:rsidRPr="00417A61" w:rsidRDefault="00386549" w:rsidP="00E6782C">
            <w:pPr>
              <w:pStyle w:val="TableHeaderRow"/>
            </w:pPr>
            <w:r>
              <w:t>Predictions</w:t>
            </w:r>
          </w:p>
        </w:tc>
        <w:tc>
          <w:tcPr>
            <w:tcW w:w="5248" w:type="dxa"/>
            <w:shd w:val="clear" w:color="auto" w:fill="auto"/>
            <w:vAlign w:val="center"/>
          </w:tcPr>
          <w:p w14:paraId="427CEB8C" w14:textId="77777777" w:rsidR="00DD711B" w:rsidRPr="00417A61" w:rsidRDefault="00DD711B" w:rsidP="000F3169">
            <w:pPr>
              <w:widowControl w:val="0"/>
              <w:jc w:val="center"/>
              <w:rPr>
                <w:rFonts w:cs="Arial"/>
                <w:b/>
                <w:color w:val="FFFFFF" w:themeColor="background1"/>
              </w:rPr>
            </w:pPr>
          </w:p>
        </w:tc>
      </w:tr>
      <w:tr w:rsidR="00DD711B" w14:paraId="2AF52300" w14:textId="77777777" w:rsidTr="00DD711B">
        <w:trPr>
          <w:trHeight w:val="827"/>
          <w:tblHeader/>
          <w:jc w:val="center"/>
        </w:trPr>
        <w:tc>
          <w:tcPr>
            <w:tcW w:w="3207" w:type="dxa"/>
            <w:shd w:val="clear" w:color="auto" w:fill="0071CE"/>
            <w:vAlign w:val="center"/>
          </w:tcPr>
          <w:p w14:paraId="3BA8CC4A" w14:textId="77777777" w:rsidR="00DD711B" w:rsidRPr="00CE4DD5" w:rsidRDefault="00DD711B" w:rsidP="00E6782C">
            <w:pPr>
              <w:pStyle w:val="TableHeaderRow"/>
            </w:pPr>
            <w:r w:rsidRPr="007654EE">
              <w:t>Supporting Evidence</w:t>
            </w:r>
          </w:p>
        </w:tc>
        <w:tc>
          <w:tcPr>
            <w:tcW w:w="5248" w:type="dxa"/>
            <w:vAlign w:val="center"/>
          </w:tcPr>
          <w:p w14:paraId="55B20EF8" w14:textId="77777777" w:rsidR="00DD711B" w:rsidRPr="00417A61" w:rsidRDefault="00DD711B" w:rsidP="000F3169">
            <w:pPr>
              <w:widowControl w:val="0"/>
              <w:jc w:val="center"/>
              <w:rPr>
                <w:rFonts w:cs="Arial"/>
                <w:b/>
              </w:rPr>
            </w:pPr>
          </w:p>
        </w:tc>
      </w:tr>
    </w:tbl>
    <w:p w14:paraId="194C87DA" w14:textId="77777777" w:rsidR="00DD711B" w:rsidRDefault="00DD711B" w:rsidP="00DD711B"/>
    <w:p w14:paraId="2804694C" w14:textId="77777777" w:rsidR="00DD711B" w:rsidRPr="00BD402F" w:rsidRDefault="00DD711B" w:rsidP="00E6782C">
      <w:pPr>
        <w:pStyle w:val="TableCaption"/>
      </w:pPr>
      <w:r w:rsidRPr="00BD402F">
        <w:t>Table 2: Mitosis Data</w:t>
      </w:r>
    </w:p>
    <w:tbl>
      <w:tblPr>
        <w:tblStyle w:val="TableGrid"/>
        <w:tblW w:w="11043" w:type="dxa"/>
        <w:jc w:val="center"/>
        <w:tblLook w:val="04A0" w:firstRow="1" w:lastRow="0" w:firstColumn="1" w:lastColumn="0" w:noHBand="0" w:noVBand="1"/>
        <w:tblCaption w:val="Table 2: Mitosis Data"/>
        <w:tblDescription w:val="This table is for your mitosis data. In the first column, record the number of cells in each stage. In the second column, record the total number of cells (this should be the same number in each row), and in the third column you should record the calculated perecnt of time spent in each stage. "/>
      </w:tblPr>
      <w:tblGrid>
        <w:gridCol w:w="2264"/>
        <w:gridCol w:w="2264"/>
        <w:gridCol w:w="2847"/>
        <w:gridCol w:w="3668"/>
      </w:tblGrid>
      <w:tr w:rsidR="00386549" w14:paraId="3BF4CAB5" w14:textId="77777777" w:rsidTr="00386549">
        <w:trPr>
          <w:trHeight w:val="674"/>
          <w:tblHeader/>
          <w:jc w:val="center"/>
        </w:trPr>
        <w:tc>
          <w:tcPr>
            <w:tcW w:w="2264" w:type="dxa"/>
            <w:shd w:val="clear" w:color="auto" w:fill="0071CE"/>
            <w:vAlign w:val="center"/>
          </w:tcPr>
          <w:p w14:paraId="4C485DCD" w14:textId="77777777" w:rsidR="00386549" w:rsidRDefault="00386549" w:rsidP="00E6782C">
            <w:pPr>
              <w:pStyle w:val="TableHeaderRow"/>
            </w:pPr>
            <w:r>
              <w:t>Stage</w:t>
            </w:r>
          </w:p>
        </w:tc>
        <w:tc>
          <w:tcPr>
            <w:tcW w:w="2264" w:type="dxa"/>
            <w:shd w:val="clear" w:color="auto" w:fill="0071CE"/>
            <w:vAlign w:val="center"/>
          </w:tcPr>
          <w:p w14:paraId="0F436F78" w14:textId="77777777" w:rsidR="00386549" w:rsidRPr="00417A61" w:rsidRDefault="00386549" w:rsidP="00E6782C">
            <w:pPr>
              <w:pStyle w:val="TableHeaderRow"/>
            </w:pPr>
            <w:r>
              <w:t>Number of Cells in Stage</w:t>
            </w:r>
          </w:p>
        </w:tc>
        <w:tc>
          <w:tcPr>
            <w:tcW w:w="2847" w:type="dxa"/>
            <w:shd w:val="clear" w:color="auto" w:fill="0071CE"/>
            <w:vAlign w:val="center"/>
          </w:tcPr>
          <w:p w14:paraId="29181AF3" w14:textId="77777777" w:rsidR="00386549" w:rsidRPr="00417A61" w:rsidRDefault="00386549" w:rsidP="00E6782C">
            <w:pPr>
              <w:pStyle w:val="TableHeaderRow"/>
            </w:pPr>
            <w:r>
              <w:t>Total Number of Cells</w:t>
            </w:r>
          </w:p>
        </w:tc>
        <w:tc>
          <w:tcPr>
            <w:tcW w:w="3668" w:type="dxa"/>
            <w:shd w:val="clear" w:color="auto" w:fill="0071CE"/>
            <w:vAlign w:val="center"/>
          </w:tcPr>
          <w:p w14:paraId="1CCE9347" w14:textId="77777777" w:rsidR="00386549" w:rsidRPr="00417A61" w:rsidRDefault="00386549" w:rsidP="00E6782C">
            <w:pPr>
              <w:pStyle w:val="TableHeaderRow"/>
            </w:pPr>
            <w:r>
              <w:t>Calculated % of Time Spent in Each Stage</w:t>
            </w:r>
          </w:p>
        </w:tc>
      </w:tr>
      <w:tr w:rsidR="00386549" w14:paraId="64E0295A" w14:textId="77777777" w:rsidTr="00386549">
        <w:trPr>
          <w:trHeight w:val="674"/>
          <w:jc w:val="center"/>
        </w:trPr>
        <w:tc>
          <w:tcPr>
            <w:tcW w:w="2264" w:type="dxa"/>
            <w:vAlign w:val="center"/>
          </w:tcPr>
          <w:p w14:paraId="39115945" w14:textId="77777777" w:rsidR="00386549" w:rsidRPr="00386549" w:rsidRDefault="00386549" w:rsidP="00E6782C">
            <w:pPr>
              <w:pStyle w:val="TableContent"/>
            </w:pPr>
            <w:r w:rsidRPr="00386549">
              <w:t>Interphase</w:t>
            </w:r>
          </w:p>
        </w:tc>
        <w:tc>
          <w:tcPr>
            <w:tcW w:w="2264" w:type="dxa"/>
            <w:shd w:val="clear" w:color="auto" w:fill="auto"/>
            <w:vAlign w:val="center"/>
          </w:tcPr>
          <w:p w14:paraId="699A8BE6" w14:textId="77777777" w:rsidR="00386549" w:rsidRPr="00386549" w:rsidRDefault="00386549" w:rsidP="00386549">
            <w:pPr>
              <w:rPr>
                <w:rFonts w:cs="Arial"/>
              </w:rPr>
            </w:pPr>
          </w:p>
        </w:tc>
        <w:tc>
          <w:tcPr>
            <w:tcW w:w="2847" w:type="dxa"/>
            <w:vAlign w:val="center"/>
          </w:tcPr>
          <w:p w14:paraId="68F5DC9B" w14:textId="77777777" w:rsidR="00386549" w:rsidRPr="00417A61" w:rsidRDefault="00386549" w:rsidP="00386549">
            <w:pPr>
              <w:widowControl w:val="0"/>
              <w:jc w:val="center"/>
              <w:rPr>
                <w:rFonts w:cs="Arial"/>
                <w:b/>
              </w:rPr>
            </w:pPr>
          </w:p>
        </w:tc>
        <w:tc>
          <w:tcPr>
            <w:tcW w:w="3668" w:type="dxa"/>
            <w:vAlign w:val="center"/>
          </w:tcPr>
          <w:p w14:paraId="3B1D0F49" w14:textId="77777777" w:rsidR="00386549" w:rsidRPr="007654EE" w:rsidRDefault="00386549" w:rsidP="00386549">
            <w:pPr>
              <w:jc w:val="center"/>
              <w:rPr>
                <w:rFonts w:cs="Arial"/>
                <w:b/>
              </w:rPr>
            </w:pPr>
          </w:p>
        </w:tc>
      </w:tr>
      <w:tr w:rsidR="00386549" w14:paraId="7BE48B27" w14:textId="77777777" w:rsidTr="00386549">
        <w:trPr>
          <w:trHeight w:val="674"/>
          <w:jc w:val="center"/>
        </w:trPr>
        <w:tc>
          <w:tcPr>
            <w:tcW w:w="2264" w:type="dxa"/>
            <w:vAlign w:val="center"/>
          </w:tcPr>
          <w:p w14:paraId="069F46A1" w14:textId="77777777" w:rsidR="00386549" w:rsidRPr="00386549" w:rsidRDefault="00386549" w:rsidP="00E6782C">
            <w:pPr>
              <w:pStyle w:val="TableContent"/>
            </w:pPr>
            <w:r w:rsidRPr="00386549">
              <w:t>Prophase</w:t>
            </w:r>
          </w:p>
        </w:tc>
        <w:tc>
          <w:tcPr>
            <w:tcW w:w="2264" w:type="dxa"/>
            <w:shd w:val="clear" w:color="auto" w:fill="auto"/>
            <w:vAlign w:val="center"/>
          </w:tcPr>
          <w:p w14:paraId="2765354E" w14:textId="77777777" w:rsidR="00386549" w:rsidRPr="00386549" w:rsidRDefault="00386549" w:rsidP="00386549">
            <w:pPr>
              <w:rPr>
                <w:rFonts w:cs="Arial"/>
              </w:rPr>
            </w:pPr>
          </w:p>
        </w:tc>
        <w:tc>
          <w:tcPr>
            <w:tcW w:w="2847" w:type="dxa"/>
            <w:vAlign w:val="center"/>
          </w:tcPr>
          <w:p w14:paraId="70BAA841" w14:textId="77777777" w:rsidR="00386549" w:rsidRPr="00417A61" w:rsidRDefault="00386549" w:rsidP="00386549">
            <w:pPr>
              <w:widowControl w:val="0"/>
              <w:jc w:val="center"/>
              <w:rPr>
                <w:rFonts w:cs="Arial"/>
                <w:b/>
              </w:rPr>
            </w:pPr>
          </w:p>
        </w:tc>
        <w:tc>
          <w:tcPr>
            <w:tcW w:w="3668" w:type="dxa"/>
            <w:vAlign w:val="center"/>
          </w:tcPr>
          <w:p w14:paraId="43D5CB49" w14:textId="77777777" w:rsidR="00386549" w:rsidRPr="007654EE" w:rsidRDefault="00386549" w:rsidP="00386549">
            <w:pPr>
              <w:jc w:val="center"/>
              <w:rPr>
                <w:rFonts w:cs="Arial"/>
                <w:b/>
              </w:rPr>
            </w:pPr>
          </w:p>
        </w:tc>
      </w:tr>
      <w:tr w:rsidR="00386549" w14:paraId="6D8B5513" w14:textId="77777777" w:rsidTr="00386549">
        <w:trPr>
          <w:trHeight w:val="674"/>
          <w:jc w:val="center"/>
        </w:trPr>
        <w:tc>
          <w:tcPr>
            <w:tcW w:w="2264" w:type="dxa"/>
            <w:vAlign w:val="center"/>
          </w:tcPr>
          <w:p w14:paraId="09BB5CFE" w14:textId="77777777" w:rsidR="00386549" w:rsidRPr="00386549" w:rsidRDefault="00386549" w:rsidP="00E6782C">
            <w:pPr>
              <w:pStyle w:val="TableContent"/>
            </w:pPr>
            <w:r w:rsidRPr="00386549">
              <w:t>Metaphase</w:t>
            </w:r>
          </w:p>
        </w:tc>
        <w:tc>
          <w:tcPr>
            <w:tcW w:w="2264" w:type="dxa"/>
            <w:shd w:val="clear" w:color="auto" w:fill="auto"/>
            <w:vAlign w:val="center"/>
          </w:tcPr>
          <w:p w14:paraId="73EB3FA2" w14:textId="77777777" w:rsidR="00386549" w:rsidRPr="00386549" w:rsidRDefault="00386549" w:rsidP="00386549">
            <w:pPr>
              <w:rPr>
                <w:rFonts w:cs="Arial"/>
              </w:rPr>
            </w:pPr>
          </w:p>
        </w:tc>
        <w:tc>
          <w:tcPr>
            <w:tcW w:w="2847" w:type="dxa"/>
            <w:vAlign w:val="center"/>
          </w:tcPr>
          <w:p w14:paraId="22F50F02" w14:textId="77777777" w:rsidR="00386549" w:rsidRPr="00417A61" w:rsidRDefault="00386549" w:rsidP="00386549">
            <w:pPr>
              <w:widowControl w:val="0"/>
              <w:jc w:val="center"/>
              <w:rPr>
                <w:rFonts w:cs="Arial"/>
                <w:b/>
              </w:rPr>
            </w:pPr>
          </w:p>
        </w:tc>
        <w:tc>
          <w:tcPr>
            <w:tcW w:w="3668" w:type="dxa"/>
            <w:vAlign w:val="center"/>
          </w:tcPr>
          <w:p w14:paraId="2E4D7B98" w14:textId="77777777" w:rsidR="00386549" w:rsidRPr="007654EE" w:rsidRDefault="00386549" w:rsidP="00386549">
            <w:pPr>
              <w:jc w:val="center"/>
              <w:rPr>
                <w:rFonts w:cs="Arial"/>
                <w:b/>
              </w:rPr>
            </w:pPr>
          </w:p>
        </w:tc>
      </w:tr>
      <w:tr w:rsidR="00386549" w14:paraId="4561E9D3" w14:textId="77777777" w:rsidTr="00386549">
        <w:trPr>
          <w:trHeight w:val="674"/>
          <w:jc w:val="center"/>
        </w:trPr>
        <w:tc>
          <w:tcPr>
            <w:tcW w:w="2264" w:type="dxa"/>
            <w:vAlign w:val="center"/>
          </w:tcPr>
          <w:p w14:paraId="154BB876" w14:textId="77777777" w:rsidR="00386549" w:rsidRPr="00386549" w:rsidRDefault="00386549" w:rsidP="00E6782C">
            <w:pPr>
              <w:pStyle w:val="TableContent"/>
            </w:pPr>
            <w:r w:rsidRPr="00386549">
              <w:t>Anaphase</w:t>
            </w:r>
          </w:p>
        </w:tc>
        <w:tc>
          <w:tcPr>
            <w:tcW w:w="2264" w:type="dxa"/>
            <w:shd w:val="clear" w:color="auto" w:fill="auto"/>
            <w:vAlign w:val="center"/>
          </w:tcPr>
          <w:p w14:paraId="14F03267" w14:textId="77777777" w:rsidR="00386549" w:rsidRPr="00386549" w:rsidRDefault="00386549" w:rsidP="00386549">
            <w:pPr>
              <w:rPr>
                <w:rFonts w:cs="Arial"/>
              </w:rPr>
            </w:pPr>
          </w:p>
        </w:tc>
        <w:tc>
          <w:tcPr>
            <w:tcW w:w="2847" w:type="dxa"/>
            <w:vAlign w:val="center"/>
          </w:tcPr>
          <w:p w14:paraId="5DCA6159" w14:textId="77777777" w:rsidR="00386549" w:rsidRPr="00417A61" w:rsidRDefault="00386549" w:rsidP="00386549">
            <w:pPr>
              <w:widowControl w:val="0"/>
              <w:jc w:val="center"/>
              <w:rPr>
                <w:rFonts w:cs="Arial"/>
                <w:b/>
              </w:rPr>
            </w:pPr>
          </w:p>
        </w:tc>
        <w:tc>
          <w:tcPr>
            <w:tcW w:w="3668" w:type="dxa"/>
            <w:vAlign w:val="center"/>
          </w:tcPr>
          <w:p w14:paraId="38057B8F" w14:textId="77777777" w:rsidR="00386549" w:rsidRPr="007654EE" w:rsidRDefault="00386549" w:rsidP="00386549">
            <w:pPr>
              <w:jc w:val="center"/>
              <w:rPr>
                <w:rFonts w:cs="Arial"/>
                <w:b/>
              </w:rPr>
            </w:pPr>
          </w:p>
        </w:tc>
      </w:tr>
      <w:tr w:rsidR="00386549" w14:paraId="247A8F33" w14:textId="77777777" w:rsidTr="00386549">
        <w:trPr>
          <w:trHeight w:val="674"/>
          <w:jc w:val="center"/>
        </w:trPr>
        <w:tc>
          <w:tcPr>
            <w:tcW w:w="2264" w:type="dxa"/>
            <w:vAlign w:val="center"/>
          </w:tcPr>
          <w:p w14:paraId="58542B6D" w14:textId="77777777" w:rsidR="00386549" w:rsidRPr="00386549" w:rsidRDefault="00386549" w:rsidP="00E6782C">
            <w:pPr>
              <w:pStyle w:val="TableContent"/>
            </w:pPr>
            <w:r w:rsidRPr="00386549">
              <w:t>Telophase</w:t>
            </w:r>
          </w:p>
        </w:tc>
        <w:tc>
          <w:tcPr>
            <w:tcW w:w="2264" w:type="dxa"/>
            <w:shd w:val="clear" w:color="auto" w:fill="auto"/>
            <w:vAlign w:val="center"/>
          </w:tcPr>
          <w:p w14:paraId="3012E464" w14:textId="77777777" w:rsidR="00386549" w:rsidRPr="00386549" w:rsidRDefault="00386549" w:rsidP="00386549">
            <w:pPr>
              <w:rPr>
                <w:rFonts w:cs="Arial"/>
              </w:rPr>
            </w:pPr>
          </w:p>
        </w:tc>
        <w:tc>
          <w:tcPr>
            <w:tcW w:w="2847" w:type="dxa"/>
            <w:vAlign w:val="center"/>
          </w:tcPr>
          <w:p w14:paraId="5FD0AA77" w14:textId="77777777" w:rsidR="00386549" w:rsidRPr="00417A61" w:rsidRDefault="00386549" w:rsidP="00386549">
            <w:pPr>
              <w:widowControl w:val="0"/>
              <w:jc w:val="center"/>
              <w:rPr>
                <w:rFonts w:cs="Arial"/>
                <w:b/>
              </w:rPr>
            </w:pPr>
          </w:p>
        </w:tc>
        <w:tc>
          <w:tcPr>
            <w:tcW w:w="3668" w:type="dxa"/>
            <w:vAlign w:val="center"/>
          </w:tcPr>
          <w:p w14:paraId="632884C6" w14:textId="77777777" w:rsidR="00386549" w:rsidRPr="007654EE" w:rsidRDefault="00386549" w:rsidP="00386549">
            <w:pPr>
              <w:jc w:val="center"/>
              <w:rPr>
                <w:rFonts w:cs="Arial"/>
                <w:b/>
              </w:rPr>
            </w:pPr>
          </w:p>
        </w:tc>
      </w:tr>
      <w:tr w:rsidR="00386549" w14:paraId="3F501BA0" w14:textId="77777777" w:rsidTr="00386549">
        <w:trPr>
          <w:trHeight w:val="674"/>
          <w:jc w:val="center"/>
        </w:trPr>
        <w:tc>
          <w:tcPr>
            <w:tcW w:w="2264" w:type="dxa"/>
            <w:vAlign w:val="center"/>
          </w:tcPr>
          <w:p w14:paraId="0CD46741" w14:textId="77777777" w:rsidR="00386549" w:rsidRPr="00386549" w:rsidRDefault="00386549" w:rsidP="00E6782C">
            <w:pPr>
              <w:pStyle w:val="TableContent"/>
            </w:pPr>
            <w:r w:rsidRPr="00386549">
              <w:t>Cytokinesis</w:t>
            </w:r>
          </w:p>
        </w:tc>
        <w:tc>
          <w:tcPr>
            <w:tcW w:w="2264" w:type="dxa"/>
            <w:shd w:val="clear" w:color="auto" w:fill="auto"/>
            <w:vAlign w:val="center"/>
          </w:tcPr>
          <w:p w14:paraId="4B89E647" w14:textId="77777777" w:rsidR="00386549" w:rsidRPr="00386549" w:rsidRDefault="00386549" w:rsidP="00386549">
            <w:pPr>
              <w:rPr>
                <w:rFonts w:cs="Arial"/>
              </w:rPr>
            </w:pPr>
          </w:p>
        </w:tc>
        <w:tc>
          <w:tcPr>
            <w:tcW w:w="2847" w:type="dxa"/>
            <w:vAlign w:val="center"/>
          </w:tcPr>
          <w:p w14:paraId="04541E71" w14:textId="77777777" w:rsidR="00386549" w:rsidRPr="00417A61" w:rsidRDefault="00386549" w:rsidP="00386549">
            <w:pPr>
              <w:widowControl w:val="0"/>
              <w:jc w:val="center"/>
              <w:rPr>
                <w:rFonts w:cs="Arial"/>
                <w:b/>
              </w:rPr>
            </w:pPr>
          </w:p>
        </w:tc>
        <w:tc>
          <w:tcPr>
            <w:tcW w:w="3668" w:type="dxa"/>
            <w:vAlign w:val="center"/>
          </w:tcPr>
          <w:p w14:paraId="2A209710" w14:textId="77777777" w:rsidR="00386549" w:rsidRPr="007654EE" w:rsidRDefault="00386549" w:rsidP="00386549">
            <w:pPr>
              <w:jc w:val="center"/>
              <w:rPr>
                <w:rFonts w:cs="Arial"/>
                <w:b/>
              </w:rPr>
            </w:pPr>
          </w:p>
        </w:tc>
      </w:tr>
    </w:tbl>
    <w:p w14:paraId="7F40A8A8" w14:textId="77777777" w:rsidR="00DD711B" w:rsidRDefault="00DD711B" w:rsidP="00DD711B">
      <w:r>
        <w:br w:type="page"/>
      </w:r>
    </w:p>
    <w:p w14:paraId="6E932592" w14:textId="77777777" w:rsidR="00DD711B" w:rsidRPr="00BD402F" w:rsidRDefault="00DD711B" w:rsidP="00E6782C">
      <w:pPr>
        <w:pStyle w:val="TableCaption"/>
      </w:pPr>
      <w:r w:rsidRPr="00BD402F">
        <w:lastRenderedPageBreak/>
        <w:t>Table 3: Stage Drawings</w:t>
      </w:r>
    </w:p>
    <w:tbl>
      <w:tblPr>
        <w:tblStyle w:val="TableGrid"/>
        <w:tblW w:w="9355" w:type="dxa"/>
        <w:jc w:val="center"/>
        <w:tblLook w:val="04A0" w:firstRow="1" w:lastRow="0" w:firstColumn="1" w:lastColumn="0" w:noHBand="0" w:noVBand="1"/>
        <w:tblCaption w:val="Table 3: Stage Drawings"/>
        <w:tblDescription w:val="This table is for the drawing of cells in each stage of mitosis. In the first column, the cell stage is recorded. In the second column, you should create your drawing. "/>
      </w:tblPr>
      <w:tblGrid>
        <w:gridCol w:w="2769"/>
        <w:gridCol w:w="6586"/>
      </w:tblGrid>
      <w:tr w:rsidR="00DD711B" w14:paraId="5C5A5F0B" w14:textId="77777777" w:rsidTr="00DD711B">
        <w:trPr>
          <w:trHeight w:val="593"/>
          <w:tblHeader/>
          <w:jc w:val="center"/>
        </w:trPr>
        <w:tc>
          <w:tcPr>
            <w:tcW w:w="2769" w:type="dxa"/>
            <w:shd w:val="clear" w:color="auto" w:fill="0071CE"/>
            <w:vAlign w:val="center"/>
          </w:tcPr>
          <w:p w14:paraId="1E154BA6" w14:textId="77777777" w:rsidR="00DD711B" w:rsidRPr="00417A61" w:rsidRDefault="00DD711B" w:rsidP="00E6782C">
            <w:pPr>
              <w:pStyle w:val="TableHeaderRow"/>
            </w:pPr>
            <w:r>
              <w:t>Cell Stage</w:t>
            </w:r>
          </w:p>
        </w:tc>
        <w:tc>
          <w:tcPr>
            <w:tcW w:w="6586" w:type="dxa"/>
            <w:shd w:val="clear" w:color="auto" w:fill="0071CE"/>
            <w:vAlign w:val="center"/>
          </w:tcPr>
          <w:p w14:paraId="3203F1A7" w14:textId="77777777" w:rsidR="00DD711B" w:rsidRPr="00417A61" w:rsidRDefault="00DD711B" w:rsidP="00E6782C">
            <w:pPr>
              <w:pStyle w:val="TableHeaderRow"/>
            </w:pPr>
            <w:r>
              <w:t>Drawing</w:t>
            </w:r>
          </w:p>
        </w:tc>
      </w:tr>
      <w:tr w:rsidR="00DD711B" w14:paraId="271C7802" w14:textId="77777777" w:rsidTr="00DD711B">
        <w:trPr>
          <w:trHeight w:val="952"/>
          <w:jc w:val="center"/>
        </w:trPr>
        <w:tc>
          <w:tcPr>
            <w:tcW w:w="2769" w:type="dxa"/>
            <w:shd w:val="clear" w:color="auto" w:fill="auto"/>
            <w:vAlign w:val="center"/>
          </w:tcPr>
          <w:p w14:paraId="11FD1EDD" w14:textId="77777777" w:rsidR="00DD711B" w:rsidRPr="007654EE" w:rsidRDefault="00DD711B" w:rsidP="00E6782C">
            <w:pPr>
              <w:pStyle w:val="TableContent"/>
            </w:pPr>
            <w:r>
              <w:t>Interphase</w:t>
            </w:r>
          </w:p>
        </w:tc>
        <w:tc>
          <w:tcPr>
            <w:tcW w:w="6586" w:type="dxa"/>
            <w:vAlign w:val="center"/>
          </w:tcPr>
          <w:p w14:paraId="3695AD0C" w14:textId="77777777" w:rsidR="00DD711B" w:rsidRPr="00417A61" w:rsidRDefault="00DD711B" w:rsidP="000F3169">
            <w:pPr>
              <w:widowControl w:val="0"/>
              <w:jc w:val="center"/>
              <w:rPr>
                <w:rFonts w:cs="Arial"/>
                <w:b/>
              </w:rPr>
            </w:pPr>
          </w:p>
        </w:tc>
      </w:tr>
      <w:tr w:rsidR="00DD711B" w14:paraId="5B867C21" w14:textId="77777777" w:rsidTr="00DD711B">
        <w:trPr>
          <w:trHeight w:val="952"/>
          <w:jc w:val="center"/>
        </w:trPr>
        <w:tc>
          <w:tcPr>
            <w:tcW w:w="2769" w:type="dxa"/>
            <w:shd w:val="clear" w:color="auto" w:fill="auto"/>
            <w:vAlign w:val="center"/>
          </w:tcPr>
          <w:p w14:paraId="0A34A59E" w14:textId="77777777" w:rsidR="00DD711B" w:rsidRPr="007654EE" w:rsidRDefault="00DD711B" w:rsidP="00E6782C">
            <w:pPr>
              <w:pStyle w:val="TableContent"/>
            </w:pPr>
            <w:r>
              <w:t>Prophase</w:t>
            </w:r>
          </w:p>
        </w:tc>
        <w:tc>
          <w:tcPr>
            <w:tcW w:w="6586" w:type="dxa"/>
            <w:vAlign w:val="center"/>
          </w:tcPr>
          <w:p w14:paraId="20C25D6A" w14:textId="77777777" w:rsidR="00DD711B" w:rsidRPr="00417A61" w:rsidRDefault="00DD711B" w:rsidP="000F3169">
            <w:pPr>
              <w:widowControl w:val="0"/>
              <w:jc w:val="center"/>
              <w:rPr>
                <w:rFonts w:cs="Arial"/>
                <w:b/>
              </w:rPr>
            </w:pPr>
          </w:p>
        </w:tc>
      </w:tr>
      <w:tr w:rsidR="00DD711B" w14:paraId="36ABD566" w14:textId="77777777" w:rsidTr="00DD711B">
        <w:trPr>
          <w:trHeight w:val="952"/>
          <w:jc w:val="center"/>
        </w:trPr>
        <w:tc>
          <w:tcPr>
            <w:tcW w:w="2769" w:type="dxa"/>
            <w:shd w:val="clear" w:color="auto" w:fill="auto"/>
            <w:vAlign w:val="center"/>
          </w:tcPr>
          <w:p w14:paraId="5154E8E9" w14:textId="77777777" w:rsidR="00DD711B" w:rsidRPr="007654EE" w:rsidRDefault="00DD711B" w:rsidP="00E6782C">
            <w:pPr>
              <w:pStyle w:val="TableContent"/>
            </w:pPr>
            <w:r>
              <w:t>Metaphase</w:t>
            </w:r>
          </w:p>
        </w:tc>
        <w:tc>
          <w:tcPr>
            <w:tcW w:w="6586" w:type="dxa"/>
            <w:vAlign w:val="center"/>
          </w:tcPr>
          <w:p w14:paraId="41781434" w14:textId="77777777" w:rsidR="00DD711B" w:rsidRPr="00417A61" w:rsidRDefault="00DD711B" w:rsidP="000F3169">
            <w:pPr>
              <w:widowControl w:val="0"/>
              <w:jc w:val="center"/>
              <w:rPr>
                <w:rFonts w:cs="Arial"/>
                <w:b/>
              </w:rPr>
            </w:pPr>
          </w:p>
        </w:tc>
      </w:tr>
      <w:tr w:rsidR="00DD711B" w14:paraId="78930B03" w14:textId="77777777" w:rsidTr="00DD711B">
        <w:trPr>
          <w:trHeight w:val="952"/>
          <w:jc w:val="center"/>
        </w:trPr>
        <w:tc>
          <w:tcPr>
            <w:tcW w:w="2769" w:type="dxa"/>
            <w:shd w:val="clear" w:color="auto" w:fill="auto"/>
            <w:vAlign w:val="center"/>
          </w:tcPr>
          <w:p w14:paraId="792680F8" w14:textId="77777777" w:rsidR="00DD711B" w:rsidRPr="007654EE" w:rsidRDefault="00DD711B" w:rsidP="00E6782C">
            <w:pPr>
              <w:pStyle w:val="TableContent"/>
            </w:pPr>
            <w:r w:rsidRPr="007654EE">
              <w:t>Anaphase</w:t>
            </w:r>
          </w:p>
        </w:tc>
        <w:tc>
          <w:tcPr>
            <w:tcW w:w="6586" w:type="dxa"/>
            <w:vAlign w:val="center"/>
          </w:tcPr>
          <w:p w14:paraId="552E9EE8" w14:textId="77777777" w:rsidR="00DD711B" w:rsidRPr="00417A61" w:rsidRDefault="00DD711B" w:rsidP="000F3169">
            <w:pPr>
              <w:widowControl w:val="0"/>
              <w:jc w:val="center"/>
              <w:rPr>
                <w:rFonts w:cs="Arial"/>
                <w:b/>
              </w:rPr>
            </w:pPr>
          </w:p>
        </w:tc>
      </w:tr>
      <w:tr w:rsidR="00DD711B" w14:paraId="15441A9B" w14:textId="77777777" w:rsidTr="00DD711B">
        <w:trPr>
          <w:trHeight w:val="952"/>
          <w:jc w:val="center"/>
        </w:trPr>
        <w:tc>
          <w:tcPr>
            <w:tcW w:w="2769" w:type="dxa"/>
            <w:shd w:val="clear" w:color="auto" w:fill="auto"/>
            <w:vAlign w:val="center"/>
          </w:tcPr>
          <w:p w14:paraId="3C1A5F09" w14:textId="77777777" w:rsidR="00DD711B" w:rsidRPr="007654EE" w:rsidRDefault="00DD711B" w:rsidP="00E6782C">
            <w:pPr>
              <w:pStyle w:val="TableContent"/>
            </w:pPr>
            <w:r>
              <w:t>Telophase</w:t>
            </w:r>
          </w:p>
        </w:tc>
        <w:tc>
          <w:tcPr>
            <w:tcW w:w="6586" w:type="dxa"/>
            <w:vAlign w:val="center"/>
          </w:tcPr>
          <w:p w14:paraId="5ABCBA4E" w14:textId="77777777" w:rsidR="00DD711B" w:rsidRPr="00417A61" w:rsidRDefault="00DD711B" w:rsidP="000F3169">
            <w:pPr>
              <w:widowControl w:val="0"/>
              <w:jc w:val="center"/>
              <w:rPr>
                <w:rFonts w:cs="Arial"/>
                <w:b/>
              </w:rPr>
            </w:pPr>
          </w:p>
        </w:tc>
      </w:tr>
      <w:tr w:rsidR="00DD711B" w14:paraId="06595C3A" w14:textId="77777777" w:rsidTr="00DD711B">
        <w:trPr>
          <w:trHeight w:val="952"/>
          <w:jc w:val="center"/>
        </w:trPr>
        <w:tc>
          <w:tcPr>
            <w:tcW w:w="2769" w:type="dxa"/>
            <w:shd w:val="clear" w:color="auto" w:fill="auto"/>
            <w:vAlign w:val="center"/>
          </w:tcPr>
          <w:p w14:paraId="70BD5EBC" w14:textId="77777777" w:rsidR="00DD711B" w:rsidRPr="007654EE" w:rsidRDefault="00DD711B" w:rsidP="00E6782C">
            <w:pPr>
              <w:pStyle w:val="TableContent"/>
            </w:pPr>
            <w:r>
              <w:t>Cytokinesis</w:t>
            </w:r>
          </w:p>
        </w:tc>
        <w:tc>
          <w:tcPr>
            <w:tcW w:w="6586" w:type="dxa"/>
            <w:vAlign w:val="center"/>
          </w:tcPr>
          <w:p w14:paraId="2BE83581" w14:textId="77777777" w:rsidR="00DD711B" w:rsidRPr="00417A61" w:rsidRDefault="00DD711B" w:rsidP="000F3169">
            <w:pPr>
              <w:widowControl w:val="0"/>
              <w:jc w:val="center"/>
              <w:rPr>
                <w:rFonts w:cs="Arial"/>
                <w:b/>
              </w:rPr>
            </w:pPr>
          </w:p>
        </w:tc>
      </w:tr>
    </w:tbl>
    <w:p w14:paraId="2D33BFB0" w14:textId="77777777" w:rsidR="00DD711B" w:rsidRPr="00DD711B" w:rsidRDefault="00DD711B" w:rsidP="00DD711B"/>
    <w:p w14:paraId="354D99A1" w14:textId="77777777" w:rsidR="00BD402F" w:rsidRDefault="00BD402F" w:rsidP="00462B37">
      <w:pPr>
        <w:pStyle w:val="Heading2"/>
        <w:spacing w:after="120"/>
      </w:pPr>
      <w:r>
        <w:br w:type="page"/>
      </w:r>
    </w:p>
    <w:p w14:paraId="7D0B9565" w14:textId="77777777" w:rsidR="00462B37" w:rsidRDefault="00462B37" w:rsidP="00E6782C">
      <w:pPr>
        <w:pStyle w:val="Heading2"/>
      </w:pPr>
      <w:r w:rsidRPr="009663AB">
        <w:lastRenderedPageBreak/>
        <w:t>Post-Lab Questions</w:t>
      </w:r>
    </w:p>
    <w:p w14:paraId="406F30B6" w14:textId="77777777" w:rsidR="00BD402F" w:rsidRPr="00BD402F" w:rsidRDefault="00BD402F" w:rsidP="00E6782C">
      <w:pPr>
        <w:pStyle w:val="ListParagraph"/>
      </w:pPr>
      <w:r w:rsidRPr="00BD402F">
        <w:t>Label the arrows in the slide image below with the appropriate stage of the cell cycle.</w:t>
      </w:r>
      <w:r w:rsidRPr="00BD402F">
        <w:rPr>
          <w:noProof/>
        </w:rPr>
        <w:drawing>
          <wp:inline distT="0" distB="0" distL="0" distR="0" wp14:anchorId="0430E3CA" wp14:editId="629F6C69">
            <wp:extent cx="5645385" cy="7078069"/>
            <wp:effectExtent l="0" t="0" r="0" b="8890"/>
            <wp:docPr id="6" name="Picture 5" descr="An onion root tip for labeling. Label A - 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a:stretch>
                      <a:fillRect/>
                    </a:stretch>
                  </pic:blipFill>
                  <pic:spPr>
                    <a:xfrm>
                      <a:off x="0" y="0"/>
                      <a:ext cx="5645385" cy="7078069"/>
                    </a:xfrm>
                    <a:prstGeom prst="rect">
                      <a:avLst/>
                    </a:prstGeom>
                  </pic:spPr>
                </pic:pic>
              </a:graphicData>
            </a:graphic>
          </wp:inline>
        </w:drawing>
      </w:r>
    </w:p>
    <w:p w14:paraId="04AC9B0D" w14:textId="77777777" w:rsidR="00BD402F" w:rsidRDefault="00BD402F" w:rsidP="00BD402F">
      <w:pPr>
        <w:pStyle w:val="Questions"/>
        <w:widowControl w:val="0"/>
        <w:spacing w:before="120" w:after="1000" w:line="480" w:lineRule="auto"/>
        <w:ind w:left="1080" w:firstLine="0"/>
        <w:contextualSpacing/>
        <w:jc w:val="both"/>
        <w:rPr>
          <w:rFonts w:cs="Arial"/>
        </w:rPr>
      </w:pPr>
      <w:r>
        <w:rPr>
          <w:rFonts w:cs="Arial"/>
        </w:rPr>
        <w:t>A:</w:t>
      </w:r>
      <w:r>
        <w:rPr>
          <w:rFonts w:cs="Arial"/>
        </w:rPr>
        <w:br/>
      </w:r>
      <w:r>
        <w:rPr>
          <w:rFonts w:cs="Arial"/>
        </w:rPr>
        <w:lastRenderedPageBreak/>
        <w:t>B:</w:t>
      </w:r>
    </w:p>
    <w:p w14:paraId="6CC4E888" w14:textId="77777777" w:rsidR="00BD402F" w:rsidRDefault="00BD402F" w:rsidP="00BD402F">
      <w:pPr>
        <w:pStyle w:val="Questions"/>
        <w:widowControl w:val="0"/>
        <w:spacing w:before="120" w:after="1000" w:line="480" w:lineRule="auto"/>
        <w:ind w:left="1080" w:firstLine="0"/>
        <w:contextualSpacing/>
        <w:jc w:val="both"/>
        <w:rPr>
          <w:rFonts w:cs="Arial"/>
        </w:rPr>
      </w:pPr>
      <w:r>
        <w:rPr>
          <w:rFonts w:cs="Arial"/>
        </w:rPr>
        <w:t>C:</w:t>
      </w:r>
    </w:p>
    <w:p w14:paraId="5919AD0E" w14:textId="77777777" w:rsidR="00BD402F" w:rsidRDefault="00BD402F" w:rsidP="00BD402F">
      <w:pPr>
        <w:pStyle w:val="Questions"/>
        <w:widowControl w:val="0"/>
        <w:spacing w:before="120" w:after="1000" w:line="480" w:lineRule="auto"/>
        <w:ind w:left="1080" w:firstLine="0"/>
        <w:contextualSpacing/>
        <w:jc w:val="both"/>
        <w:rPr>
          <w:rFonts w:cs="Arial"/>
        </w:rPr>
      </w:pPr>
      <w:r>
        <w:rPr>
          <w:rFonts w:cs="Arial"/>
        </w:rPr>
        <w:t>D:</w:t>
      </w:r>
    </w:p>
    <w:p w14:paraId="4910D178" w14:textId="77777777" w:rsidR="00BD402F" w:rsidRDefault="00BD402F" w:rsidP="00BD402F">
      <w:pPr>
        <w:pStyle w:val="Questions"/>
        <w:widowControl w:val="0"/>
        <w:spacing w:before="120" w:after="1000" w:line="480" w:lineRule="auto"/>
        <w:ind w:left="1080" w:firstLine="0"/>
        <w:contextualSpacing/>
        <w:jc w:val="both"/>
        <w:rPr>
          <w:rFonts w:cs="Arial"/>
        </w:rPr>
      </w:pPr>
      <w:r>
        <w:rPr>
          <w:rFonts w:cs="Arial"/>
        </w:rPr>
        <w:t>E:</w:t>
      </w:r>
    </w:p>
    <w:p w14:paraId="2540CB34" w14:textId="77777777" w:rsidR="00BD402F" w:rsidRDefault="00BD402F" w:rsidP="00A250DD">
      <w:pPr>
        <w:pStyle w:val="Questions"/>
        <w:widowControl w:val="0"/>
        <w:spacing w:before="120" w:after="480" w:line="480" w:lineRule="auto"/>
        <w:ind w:left="1080" w:firstLine="0"/>
        <w:jc w:val="both"/>
        <w:rPr>
          <w:rFonts w:cs="Arial"/>
        </w:rPr>
      </w:pPr>
      <w:r>
        <w:rPr>
          <w:rFonts w:cs="Arial"/>
        </w:rPr>
        <w:t>F:</w:t>
      </w:r>
    </w:p>
    <w:p w14:paraId="41C03EDD" w14:textId="77777777" w:rsidR="00BD402F" w:rsidRDefault="00BD402F" w:rsidP="00E6782C">
      <w:pPr>
        <w:pStyle w:val="ListParagraph"/>
      </w:pPr>
      <w:r w:rsidRPr="00BD402F">
        <w:t xml:space="preserve">In what stage were most of the onion root tip cells </w:t>
      </w:r>
      <w:r w:rsidR="00CA36A4">
        <w:t>in</w:t>
      </w:r>
      <w:r w:rsidRPr="00BD402F">
        <w:t xml:space="preserve">? Based on what you know about cell cycle division, </w:t>
      </w:r>
      <w:r w:rsidR="00CA36A4">
        <w:t>what does this imply about the life span of a cell</w:t>
      </w:r>
      <w:r w:rsidRPr="00BD402F">
        <w:t>?</w:t>
      </w:r>
    </w:p>
    <w:p w14:paraId="07388E3D" w14:textId="77777777" w:rsidR="00BD402F" w:rsidRDefault="00BD402F" w:rsidP="00E6782C">
      <w:pPr>
        <w:pStyle w:val="ListParagraph"/>
      </w:pPr>
      <w:r w:rsidRPr="00BD402F">
        <w:t>Were there any stages of the cell cycle that you did not observe? How can you explain this using evidence from the cell cycle?</w:t>
      </w:r>
    </w:p>
    <w:p w14:paraId="1FB5677E" w14:textId="77777777" w:rsidR="00BD402F" w:rsidRDefault="00BD402F" w:rsidP="00E6782C">
      <w:pPr>
        <w:pStyle w:val="ListParagraph"/>
      </w:pPr>
      <w:r w:rsidRPr="00BD402F">
        <w:t>As a cell grows, wh</w:t>
      </w:r>
      <w:r w:rsidR="00CA36A4">
        <w:t>at happens to its surface area to</w:t>
      </w:r>
      <w:r w:rsidRPr="00BD402F">
        <w:t xml:space="preserve"> volume ratio? (Hint: Think of a balloon being blown up). How does this ratio change with respect to cell division?</w:t>
      </w:r>
    </w:p>
    <w:p w14:paraId="0D50227F" w14:textId="77777777" w:rsidR="00BD402F" w:rsidRDefault="00BD402F" w:rsidP="00E6782C">
      <w:pPr>
        <w:pStyle w:val="ListParagraph"/>
      </w:pPr>
      <w:r w:rsidRPr="00BD402F">
        <w:t>What is the function of mitosis in a cell that is about to divide?</w:t>
      </w:r>
    </w:p>
    <w:p w14:paraId="56480DD2" w14:textId="77777777" w:rsidR="00BD402F" w:rsidRDefault="00BD402F" w:rsidP="00E6782C">
      <w:pPr>
        <w:pStyle w:val="ListParagraph"/>
      </w:pPr>
      <w:r w:rsidRPr="00BD402F">
        <w:t>What would happen if mitosis were uncontrolled?</w:t>
      </w:r>
    </w:p>
    <w:p w14:paraId="25470729" w14:textId="77777777" w:rsidR="00BD402F" w:rsidRDefault="00BD402F" w:rsidP="00E6782C">
      <w:pPr>
        <w:pStyle w:val="ListParagraph"/>
      </w:pPr>
      <w:r w:rsidRPr="00BD402F">
        <w:t>How accurate were your time prediction</w:t>
      </w:r>
      <w:r w:rsidR="00CA36A4">
        <w:t>s</w:t>
      </w:r>
      <w:r w:rsidRPr="00BD402F">
        <w:t xml:space="preserve"> for each stage of the cell cycle?</w:t>
      </w:r>
    </w:p>
    <w:p w14:paraId="30EA6984" w14:textId="77777777" w:rsidR="00F477BB" w:rsidRDefault="00BD402F" w:rsidP="00E6782C">
      <w:pPr>
        <w:pStyle w:val="ListParagraph"/>
      </w:pPr>
      <w:r>
        <w:t>D</w:t>
      </w:r>
      <w:r w:rsidRPr="00BD402F">
        <w:t>iscuss one observation that you found interesting while looking at the onion root tip cells.</w:t>
      </w:r>
      <w:r w:rsidRPr="00F477BB">
        <w:t xml:space="preserve"> </w:t>
      </w:r>
    </w:p>
    <w:p w14:paraId="2BDEBA95" w14:textId="77777777" w:rsidR="00A250DD" w:rsidRDefault="00A250DD">
      <w:r>
        <w:br w:type="page"/>
      </w:r>
    </w:p>
    <w:p w14:paraId="1AA8A080" w14:textId="77777777" w:rsidR="004A0758" w:rsidRPr="00002A6F" w:rsidRDefault="004A0758" w:rsidP="00E6782C">
      <w:pPr>
        <w:pStyle w:val="Heading1"/>
      </w:pPr>
      <w:r w:rsidRPr="00002A6F">
        <w:lastRenderedPageBreak/>
        <w:t xml:space="preserve">Experiment </w:t>
      </w:r>
      <w:r>
        <w:t>2</w:t>
      </w:r>
      <w:r w:rsidRPr="00002A6F">
        <w:t xml:space="preserve">: </w:t>
      </w:r>
      <w:r>
        <w:t>Tracking Chromosomal DNA Movement Through Mitosis</w:t>
      </w:r>
    </w:p>
    <w:p w14:paraId="52221515" w14:textId="77777777" w:rsidR="004A0758" w:rsidRDefault="004A0758" w:rsidP="00E6782C">
      <w:pPr>
        <w:pStyle w:val="Heading2"/>
      </w:pPr>
      <w:r>
        <w:t>Cell Cycle Division: Mitosis Beads Diagrams</w:t>
      </w:r>
    </w:p>
    <w:p w14:paraId="008FA485" w14:textId="77777777" w:rsidR="004A0758" w:rsidRPr="00914F6D" w:rsidRDefault="004A0758" w:rsidP="004A0758">
      <w:pPr>
        <w:widowControl w:val="0"/>
        <w:spacing w:before="120" w:after="840" w:line="480" w:lineRule="auto"/>
        <w:rPr>
          <w:rFonts w:cs="Arial"/>
        </w:rPr>
      </w:pPr>
      <w:r w:rsidRPr="00914F6D">
        <w:rPr>
          <w:rFonts w:cs="Arial"/>
        </w:rPr>
        <w:t>Prophase</w:t>
      </w:r>
      <w:r>
        <w:rPr>
          <w:rFonts w:cs="Arial"/>
        </w:rPr>
        <w:t xml:space="preserve"> </w:t>
      </w:r>
    </w:p>
    <w:p w14:paraId="21A72649" w14:textId="77777777" w:rsidR="004A0758" w:rsidRDefault="004A0758" w:rsidP="004A0758">
      <w:pPr>
        <w:widowControl w:val="0"/>
        <w:spacing w:before="120" w:after="840" w:line="480" w:lineRule="auto"/>
        <w:rPr>
          <w:rFonts w:cs="Arial"/>
        </w:rPr>
      </w:pPr>
      <w:r w:rsidRPr="00914F6D">
        <w:rPr>
          <w:rFonts w:cs="Arial"/>
        </w:rPr>
        <w:t>Metaphase</w:t>
      </w:r>
    </w:p>
    <w:p w14:paraId="24747931" w14:textId="77777777" w:rsidR="004A0758" w:rsidRPr="00914F6D" w:rsidRDefault="004A0758" w:rsidP="004A0758">
      <w:pPr>
        <w:widowControl w:val="0"/>
        <w:spacing w:before="120" w:after="840" w:line="480" w:lineRule="auto"/>
        <w:rPr>
          <w:rFonts w:cs="Arial"/>
        </w:rPr>
      </w:pPr>
      <w:r w:rsidRPr="00914F6D">
        <w:rPr>
          <w:rFonts w:cs="Arial"/>
        </w:rPr>
        <w:t xml:space="preserve">Anaphase </w:t>
      </w:r>
    </w:p>
    <w:p w14:paraId="235A1466" w14:textId="77777777" w:rsidR="004A0758" w:rsidRPr="00914F6D" w:rsidRDefault="004A0758" w:rsidP="004A0758">
      <w:pPr>
        <w:widowControl w:val="0"/>
        <w:spacing w:before="120" w:after="840" w:line="480" w:lineRule="auto"/>
        <w:rPr>
          <w:rFonts w:cs="Arial"/>
        </w:rPr>
      </w:pPr>
      <w:r w:rsidRPr="00914F6D">
        <w:rPr>
          <w:rFonts w:cs="Arial"/>
        </w:rPr>
        <w:t xml:space="preserve">Telophase </w:t>
      </w:r>
    </w:p>
    <w:p w14:paraId="51CD42BD" w14:textId="77777777" w:rsidR="004A0758" w:rsidRPr="00914F6D" w:rsidRDefault="004A0758" w:rsidP="004A0758">
      <w:pPr>
        <w:widowControl w:val="0"/>
        <w:spacing w:before="120" w:after="840" w:line="480" w:lineRule="auto"/>
        <w:rPr>
          <w:rFonts w:cs="Arial"/>
        </w:rPr>
      </w:pPr>
      <w:r>
        <w:rPr>
          <w:rFonts w:cs="Arial"/>
        </w:rPr>
        <w:t>Cytokinesis</w:t>
      </w:r>
    </w:p>
    <w:p w14:paraId="4A863F43" w14:textId="77777777" w:rsidR="004A0758" w:rsidRDefault="004A0758" w:rsidP="00E6782C">
      <w:pPr>
        <w:pStyle w:val="Heading2"/>
      </w:pPr>
      <w:r w:rsidRPr="009663AB">
        <w:t>Post-Lab Questions</w:t>
      </w:r>
    </w:p>
    <w:p w14:paraId="1B35D365" w14:textId="77777777" w:rsidR="004A0758" w:rsidRPr="00421925" w:rsidRDefault="004A0758" w:rsidP="004A0758">
      <w:pPr>
        <w:pStyle w:val="ListParagraph"/>
        <w:widowControl w:val="0"/>
        <w:numPr>
          <w:ilvl w:val="0"/>
          <w:numId w:val="15"/>
        </w:numPr>
        <w:spacing w:before="120" w:line="480" w:lineRule="auto"/>
        <w:ind w:left="720"/>
        <w:jc w:val="both"/>
        <w:rPr>
          <w:rFonts w:cs="Arial"/>
        </w:rPr>
      </w:pPr>
      <w:r w:rsidRPr="00421925">
        <w:rPr>
          <w:rFonts w:cs="Arial"/>
        </w:rPr>
        <w:t>How many chromosomes did each of your daughter cells contain?</w:t>
      </w:r>
    </w:p>
    <w:p w14:paraId="7AFB8C4D" w14:textId="77777777" w:rsidR="004A0758" w:rsidRDefault="004A0758" w:rsidP="004A0758">
      <w:pPr>
        <w:pStyle w:val="ListParagraph"/>
        <w:widowControl w:val="0"/>
        <w:numPr>
          <w:ilvl w:val="0"/>
          <w:numId w:val="15"/>
        </w:numPr>
        <w:spacing w:before="120" w:line="480" w:lineRule="auto"/>
        <w:ind w:left="720"/>
        <w:jc w:val="both"/>
        <w:rPr>
          <w:rFonts w:cs="Arial"/>
        </w:rPr>
      </w:pPr>
      <w:r w:rsidRPr="00421925">
        <w:rPr>
          <w:rFonts w:cs="Arial"/>
        </w:rPr>
        <w:t>Why is it important for each daughter cell to contain information identical to the parent cell?</w:t>
      </w:r>
    </w:p>
    <w:p w14:paraId="1F42522C" w14:textId="77777777" w:rsidR="004A0758" w:rsidRDefault="004A0758" w:rsidP="004A0758">
      <w:pPr>
        <w:pStyle w:val="ListParagraph"/>
        <w:widowControl w:val="0"/>
        <w:numPr>
          <w:ilvl w:val="0"/>
          <w:numId w:val="15"/>
        </w:numPr>
        <w:spacing w:before="120" w:line="480" w:lineRule="auto"/>
        <w:ind w:left="720"/>
        <w:jc w:val="both"/>
        <w:rPr>
          <w:rFonts w:cs="Arial"/>
        </w:rPr>
      </w:pPr>
      <w:r w:rsidRPr="00421925">
        <w:rPr>
          <w:rFonts w:cs="Arial"/>
        </w:rPr>
        <w:t>How often do human skin cells divide? Why might that be? Compare this rate to how frequently human neurons divide. What do you notice?</w:t>
      </w:r>
    </w:p>
    <w:p w14:paraId="4E57208D" w14:textId="77777777" w:rsidR="004A0758" w:rsidRPr="00421925" w:rsidRDefault="004A0758" w:rsidP="004A0758">
      <w:pPr>
        <w:pStyle w:val="ListParagraph"/>
        <w:widowControl w:val="0"/>
        <w:numPr>
          <w:ilvl w:val="0"/>
          <w:numId w:val="15"/>
        </w:numPr>
        <w:spacing w:before="120" w:line="480" w:lineRule="auto"/>
        <w:ind w:left="720"/>
        <w:jc w:val="both"/>
        <w:rPr>
          <w:rFonts w:cs="Arial"/>
        </w:rPr>
      </w:pPr>
      <w:r w:rsidRPr="00421925">
        <w:rPr>
          <w:rFonts w:cs="Arial"/>
        </w:rPr>
        <w:lastRenderedPageBreak/>
        <w:t>Hypothesize what would happen if the sister chromatids did not split equally during anaphase of mitosis.</w:t>
      </w:r>
    </w:p>
    <w:p w14:paraId="715A12B7" w14:textId="77777777" w:rsidR="00E6782C" w:rsidRDefault="00E6782C">
      <w:pPr>
        <w:spacing w:line="264" w:lineRule="auto"/>
        <w:rPr>
          <w:rFonts w:eastAsiaTheme="majorEastAsia" w:cstheme="majorBidi"/>
          <w:b/>
          <w:sz w:val="26"/>
          <w:szCs w:val="26"/>
        </w:rPr>
      </w:pPr>
      <w:r>
        <w:br w:type="page"/>
      </w:r>
    </w:p>
    <w:p w14:paraId="7F888E65" w14:textId="0CE2BC2F" w:rsidR="001D4689" w:rsidRPr="00002A6F" w:rsidRDefault="001D4689" w:rsidP="00E6782C">
      <w:pPr>
        <w:pStyle w:val="Heading1"/>
      </w:pPr>
      <w:r w:rsidRPr="00002A6F">
        <w:lastRenderedPageBreak/>
        <w:t xml:space="preserve">Experiment </w:t>
      </w:r>
      <w:r>
        <w:t>3: The Importance of Cell Cycle Control</w:t>
      </w:r>
    </w:p>
    <w:p w14:paraId="34CBBC57" w14:textId="77777777" w:rsidR="001D4689" w:rsidRDefault="001D4689" w:rsidP="00E6782C">
      <w:pPr>
        <w:pStyle w:val="Heading2"/>
      </w:pPr>
      <w:r>
        <w:t>Data</w:t>
      </w:r>
    </w:p>
    <w:p w14:paraId="070534FE" w14:textId="77777777" w:rsidR="001D4689" w:rsidRDefault="001D4689" w:rsidP="001D4689">
      <w:pPr>
        <w:spacing w:before="120" w:after="480" w:line="480" w:lineRule="auto"/>
        <w:ind w:left="360"/>
      </w:pPr>
      <w:r>
        <w:t>1.</w:t>
      </w:r>
    </w:p>
    <w:p w14:paraId="6DCEB083" w14:textId="77777777" w:rsidR="001D4689" w:rsidRDefault="001D4689" w:rsidP="001D4689">
      <w:pPr>
        <w:spacing w:before="120" w:after="480" w:line="480" w:lineRule="auto"/>
        <w:ind w:left="360"/>
      </w:pPr>
      <w:r>
        <w:t>2.</w:t>
      </w:r>
    </w:p>
    <w:p w14:paraId="2D56934B" w14:textId="77777777" w:rsidR="001D4689" w:rsidRDefault="001D4689" w:rsidP="001D4689">
      <w:pPr>
        <w:spacing w:before="120" w:after="480" w:line="480" w:lineRule="auto"/>
        <w:ind w:left="360"/>
      </w:pPr>
      <w:r>
        <w:t>3.</w:t>
      </w:r>
    </w:p>
    <w:p w14:paraId="6D5D67E7" w14:textId="77777777" w:rsidR="001D4689" w:rsidRDefault="001D4689" w:rsidP="001D4689">
      <w:pPr>
        <w:spacing w:before="120" w:after="480" w:line="480" w:lineRule="auto"/>
        <w:ind w:left="360"/>
      </w:pPr>
      <w:r>
        <w:t>4.</w:t>
      </w:r>
    </w:p>
    <w:p w14:paraId="336809F2" w14:textId="77777777" w:rsidR="001D4689" w:rsidRDefault="001D4689" w:rsidP="001D4689">
      <w:pPr>
        <w:spacing w:before="120" w:after="480" w:line="480" w:lineRule="auto"/>
        <w:ind w:left="360"/>
      </w:pPr>
      <w:r>
        <w:t>5.</w:t>
      </w:r>
    </w:p>
    <w:p w14:paraId="39525AA9" w14:textId="77777777" w:rsidR="001D4689" w:rsidRDefault="001D4689" w:rsidP="00E6782C">
      <w:pPr>
        <w:pStyle w:val="Heading2"/>
      </w:pPr>
      <w:r w:rsidRPr="009663AB">
        <w:t>Post-Lab Questions</w:t>
      </w:r>
    </w:p>
    <w:p w14:paraId="276CE5C1" w14:textId="77777777" w:rsidR="001D4689" w:rsidRPr="008772F4" w:rsidRDefault="001D4689" w:rsidP="001D4689">
      <w:pPr>
        <w:pStyle w:val="ListParagraph"/>
        <w:widowControl w:val="0"/>
        <w:numPr>
          <w:ilvl w:val="0"/>
          <w:numId w:val="16"/>
        </w:numPr>
        <w:spacing w:before="120" w:line="480" w:lineRule="auto"/>
        <w:ind w:left="720"/>
        <w:jc w:val="both"/>
        <w:rPr>
          <w:rFonts w:cs="Arial"/>
        </w:rPr>
      </w:pPr>
      <w:r w:rsidRPr="008772F4">
        <w:rPr>
          <w:rFonts w:cs="Arial"/>
        </w:rPr>
        <w:t>Record your hypothesis from Step 1 in the Procedure section here.</w:t>
      </w:r>
    </w:p>
    <w:p w14:paraId="17B6E738" w14:textId="77777777" w:rsidR="001D4689" w:rsidRDefault="001D4689" w:rsidP="001D4689">
      <w:pPr>
        <w:pStyle w:val="ListParagraph"/>
        <w:widowControl w:val="0"/>
        <w:numPr>
          <w:ilvl w:val="0"/>
          <w:numId w:val="16"/>
        </w:numPr>
        <w:spacing w:before="120" w:line="480" w:lineRule="auto"/>
        <w:ind w:left="720"/>
        <w:jc w:val="both"/>
        <w:rPr>
          <w:rFonts w:cs="Arial"/>
        </w:rPr>
      </w:pPr>
      <w:r w:rsidRPr="008772F4">
        <w:rPr>
          <w:rFonts w:cs="Arial"/>
        </w:rPr>
        <w:t>What do your results indicate about cell cycle control?</w:t>
      </w:r>
    </w:p>
    <w:p w14:paraId="5ED11B78" w14:textId="77777777" w:rsidR="001D4689" w:rsidRPr="00F477BB" w:rsidRDefault="001D4689" w:rsidP="001D4689">
      <w:pPr>
        <w:pStyle w:val="ListParagraph"/>
        <w:widowControl w:val="0"/>
        <w:numPr>
          <w:ilvl w:val="0"/>
          <w:numId w:val="16"/>
        </w:numPr>
        <w:spacing w:before="120" w:line="480" w:lineRule="auto"/>
        <w:ind w:left="720"/>
        <w:jc w:val="both"/>
      </w:pPr>
      <w:r w:rsidRPr="008772F4">
        <w:rPr>
          <w:rFonts w:cs="Arial"/>
        </w:rPr>
        <w:t xml:space="preserve">Suppose a person developed a mutation in a somatic cell </w:t>
      </w:r>
      <w:r>
        <w:rPr>
          <w:rFonts w:cs="Arial"/>
        </w:rPr>
        <w:t>that</w:t>
      </w:r>
      <w:r w:rsidRPr="008772F4">
        <w:rPr>
          <w:rFonts w:cs="Arial"/>
        </w:rPr>
        <w:t xml:space="preserve"> diminishes the performance of the body’s natural cell cycle control proteins. This mutation resulted in cancer, but was effectively treated with a cocktail of cancer-fighting techniques. Is it possible for this person’s future children to inherit this cancer-causing mutation? Be specific when you explain why or why not.</w:t>
      </w:r>
      <w:r w:rsidRPr="00F477BB">
        <w:t xml:space="preserve"> </w:t>
      </w:r>
    </w:p>
    <w:p w14:paraId="1717B96A" w14:textId="77777777" w:rsidR="00A250DD" w:rsidRPr="00F477BB" w:rsidRDefault="00A250DD" w:rsidP="00A250DD">
      <w:pPr>
        <w:pStyle w:val="Questions"/>
        <w:widowControl w:val="0"/>
        <w:spacing w:before="120" w:after="480" w:line="480" w:lineRule="auto"/>
        <w:ind w:left="0" w:firstLine="0"/>
        <w:jc w:val="both"/>
      </w:pPr>
    </w:p>
    <w:sectPr w:rsidR="00A250DD" w:rsidRPr="00F477B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79C5C" w14:textId="77777777" w:rsidR="00871E9B" w:rsidRDefault="00871E9B" w:rsidP="00772BE6">
      <w:pPr>
        <w:spacing w:after="0" w:line="240" w:lineRule="auto"/>
      </w:pPr>
      <w:r>
        <w:separator/>
      </w:r>
    </w:p>
  </w:endnote>
  <w:endnote w:type="continuationSeparator" w:id="0">
    <w:p w14:paraId="0C9E4AA0" w14:textId="77777777" w:rsidR="00871E9B" w:rsidRDefault="00871E9B" w:rsidP="00772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45B0B" w14:textId="77777777" w:rsidR="0066095D" w:rsidRPr="0066095D" w:rsidRDefault="00AC1237" w:rsidP="0066095D">
    <w:pPr>
      <w:pStyle w:val="Footer"/>
      <w:jc w:val="right"/>
      <w:rPr>
        <w:b/>
      </w:rPr>
    </w:pPr>
    <w:r>
      <w:rPr>
        <w:b/>
      </w:rPr>
      <w:t xml:space="preserve">© eScience Labs, </w:t>
    </w:r>
    <w:r w:rsidR="00DB30E7">
      <w:rPr>
        <w:b/>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BA7BA" w14:textId="77777777" w:rsidR="00871E9B" w:rsidRDefault="00871E9B" w:rsidP="00772BE6">
      <w:pPr>
        <w:spacing w:after="0" w:line="240" w:lineRule="auto"/>
      </w:pPr>
      <w:r>
        <w:separator/>
      </w:r>
    </w:p>
  </w:footnote>
  <w:footnote w:type="continuationSeparator" w:id="0">
    <w:p w14:paraId="404DB863" w14:textId="77777777" w:rsidR="00871E9B" w:rsidRDefault="00871E9B" w:rsidP="00772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CEBD2" w14:textId="50E40FA1" w:rsidR="00E6782C" w:rsidRDefault="00E6782C" w:rsidP="00E6782C">
    <w:r>
      <w:rPr>
        <w:noProof/>
      </w:rPr>
      <mc:AlternateContent>
        <mc:Choice Requires="wps">
          <w:drawing>
            <wp:anchor distT="0" distB="0" distL="114300" distR="114300" simplePos="0" relativeHeight="251659264" behindDoc="0" locked="0" layoutInCell="1" allowOverlap="1" wp14:anchorId="4BCFD7CF" wp14:editId="2FB1BE73">
              <wp:simplePos x="0" y="0"/>
              <wp:positionH relativeFrom="column">
                <wp:posOffset>-28575</wp:posOffset>
              </wp:positionH>
              <wp:positionV relativeFrom="paragraph">
                <wp:posOffset>-161925</wp:posOffset>
              </wp:positionV>
              <wp:extent cx="5953125" cy="495300"/>
              <wp:effectExtent l="0" t="0" r="9525" b="0"/>
              <wp:wrapNone/>
              <wp:docPr id="1" name="Rectangle 1" descr="Title of Lab Goes Here"/>
              <wp:cNvGraphicFramePr/>
              <a:graphic xmlns:a="http://schemas.openxmlformats.org/drawingml/2006/main">
                <a:graphicData uri="http://schemas.microsoft.com/office/word/2010/wordprocessingShape">
                  <wps:wsp>
                    <wps:cNvSpPr/>
                    <wps:spPr>
                      <a:xfrm>
                        <a:off x="0" y="0"/>
                        <a:ext cx="5953125" cy="4953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F97044D" w14:textId="3BBD153E" w:rsidR="00E6782C" w:rsidRDefault="00E6782C" w:rsidP="00E6782C">
                          <w:pPr>
                            <w:pStyle w:val="HeaderBar"/>
                          </w:pPr>
                          <w:r>
                            <w:t>Mitosis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BCFD7CF" id="Rectangle 1" o:spid="_x0000_s1026" alt="Title of Lab Goes Here" style="position:absolute;margin-left:-2.25pt;margin-top:-12.75pt;width:468.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" stroked="f" strokeweight="2pt">
              <v:fill r:id="rId2" o:title="Title of Lab Goes Here" recolor="t" rotate="t" type="frame"/>
              <v:textbox>
                <w:txbxContent>
                  <w:p w14:paraId="7F97044D" w14:textId="3BBD153E" w:rsidR="00E6782C" w:rsidRDefault="00E6782C" w:rsidP="00E6782C">
                    <w:pPr>
                      <w:pStyle w:val="HeaderBar"/>
                    </w:pPr>
                    <w:r>
                      <w:t>Mitosis</w:t>
                    </w:r>
                  </w:p>
                </w:txbxContent>
              </v:textbox>
            </v:rect>
          </w:pict>
        </mc:Fallback>
      </mc:AlternateContent>
    </w:r>
  </w:p>
  <w:p w14:paraId="36E7E31B" w14:textId="1020EB0F" w:rsidR="00AB6CFF" w:rsidRDefault="00AB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30FA7"/>
    <w:multiLevelType w:val="hybridMultilevel"/>
    <w:tmpl w:val="6EECC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D03992"/>
    <w:multiLevelType w:val="hybridMultilevel"/>
    <w:tmpl w:val="939AE8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7A6ED8"/>
    <w:multiLevelType w:val="hybridMultilevel"/>
    <w:tmpl w:val="C2C23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52067"/>
    <w:multiLevelType w:val="hybridMultilevel"/>
    <w:tmpl w:val="5038FD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4296580"/>
    <w:multiLevelType w:val="hybridMultilevel"/>
    <w:tmpl w:val="AF10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598"/>
    <w:multiLevelType w:val="hybridMultilevel"/>
    <w:tmpl w:val="D1A8D2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C67FA5"/>
    <w:multiLevelType w:val="hybridMultilevel"/>
    <w:tmpl w:val="5AFC0D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270F7E"/>
    <w:multiLevelType w:val="hybridMultilevel"/>
    <w:tmpl w:val="1AD49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31AA3"/>
    <w:multiLevelType w:val="hybridMultilevel"/>
    <w:tmpl w:val="88943D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8F5ECA"/>
    <w:multiLevelType w:val="hybridMultilevel"/>
    <w:tmpl w:val="71E04150"/>
    <w:lvl w:ilvl="0" w:tplc="0AF806AE">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80815"/>
    <w:multiLevelType w:val="hybridMultilevel"/>
    <w:tmpl w:val="B58C6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902950"/>
    <w:multiLevelType w:val="hybridMultilevel"/>
    <w:tmpl w:val="2FC4F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BB653A"/>
    <w:multiLevelType w:val="hybridMultilevel"/>
    <w:tmpl w:val="582A9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4D5791"/>
    <w:multiLevelType w:val="hybridMultilevel"/>
    <w:tmpl w:val="4C78F1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8653920"/>
    <w:multiLevelType w:val="hybridMultilevel"/>
    <w:tmpl w:val="BB5C63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7B06707"/>
    <w:multiLevelType w:val="hybridMultilevel"/>
    <w:tmpl w:val="69B821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A090C23"/>
    <w:multiLevelType w:val="hybridMultilevel"/>
    <w:tmpl w:val="4A7C0A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1"/>
  </w:num>
  <w:num w:numId="3">
    <w:abstractNumId w:val="4"/>
  </w:num>
  <w:num w:numId="4">
    <w:abstractNumId w:val="5"/>
  </w:num>
  <w:num w:numId="5">
    <w:abstractNumId w:val="12"/>
  </w:num>
  <w:num w:numId="6">
    <w:abstractNumId w:val="2"/>
  </w:num>
  <w:num w:numId="7">
    <w:abstractNumId w:val="13"/>
  </w:num>
  <w:num w:numId="8">
    <w:abstractNumId w:val="14"/>
  </w:num>
  <w:num w:numId="9">
    <w:abstractNumId w:val="1"/>
  </w:num>
  <w:num w:numId="10">
    <w:abstractNumId w:val="7"/>
  </w:num>
  <w:num w:numId="11">
    <w:abstractNumId w:val="10"/>
  </w:num>
  <w:num w:numId="12">
    <w:abstractNumId w:val="3"/>
  </w:num>
  <w:num w:numId="13">
    <w:abstractNumId w:val="6"/>
  </w:num>
  <w:num w:numId="14">
    <w:abstractNumId w:val="16"/>
  </w:num>
  <w:num w:numId="15">
    <w:abstractNumId w:val="8"/>
  </w:num>
  <w:num w:numId="16">
    <w:abstractNumId w:val="0"/>
  </w:num>
  <w:num w:numId="17">
    <w:abstractNumId w:val="9"/>
  </w:num>
  <w:num w:numId="1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E6"/>
    <w:rsid w:val="00005D00"/>
    <w:rsid w:val="00022F92"/>
    <w:rsid w:val="00025EA7"/>
    <w:rsid w:val="0003549B"/>
    <w:rsid w:val="00152512"/>
    <w:rsid w:val="001D4689"/>
    <w:rsid w:val="00232BE7"/>
    <w:rsid w:val="0036586E"/>
    <w:rsid w:val="00386549"/>
    <w:rsid w:val="003924CC"/>
    <w:rsid w:val="003B02C2"/>
    <w:rsid w:val="003F15ED"/>
    <w:rsid w:val="00415D02"/>
    <w:rsid w:val="004315B9"/>
    <w:rsid w:val="0045067E"/>
    <w:rsid w:val="00462B37"/>
    <w:rsid w:val="004A0758"/>
    <w:rsid w:val="004F23CC"/>
    <w:rsid w:val="00510C19"/>
    <w:rsid w:val="005453C1"/>
    <w:rsid w:val="00576725"/>
    <w:rsid w:val="005F6ACA"/>
    <w:rsid w:val="006266DA"/>
    <w:rsid w:val="0066095D"/>
    <w:rsid w:val="006A0250"/>
    <w:rsid w:val="006F3268"/>
    <w:rsid w:val="0074300A"/>
    <w:rsid w:val="00772BE6"/>
    <w:rsid w:val="00871E9B"/>
    <w:rsid w:val="008C7277"/>
    <w:rsid w:val="008E727F"/>
    <w:rsid w:val="00977E7E"/>
    <w:rsid w:val="009D01CC"/>
    <w:rsid w:val="00A250DD"/>
    <w:rsid w:val="00AB6CFF"/>
    <w:rsid w:val="00AC1237"/>
    <w:rsid w:val="00B05AE7"/>
    <w:rsid w:val="00B230EC"/>
    <w:rsid w:val="00B64624"/>
    <w:rsid w:val="00BD402F"/>
    <w:rsid w:val="00BE3925"/>
    <w:rsid w:val="00BE6502"/>
    <w:rsid w:val="00CA36A4"/>
    <w:rsid w:val="00CE11D8"/>
    <w:rsid w:val="00CF69A1"/>
    <w:rsid w:val="00D02DDD"/>
    <w:rsid w:val="00D13D55"/>
    <w:rsid w:val="00D601B2"/>
    <w:rsid w:val="00DB30E7"/>
    <w:rsid w:val="00DD711B"/>
    <w:rsid w:val="00E016B1"/>
    <w:rsid w:val="00E02A60"/>
    <w:rsid w:val="00E04C4E"/>
    <w:rsid w:val="00E6782C"/>
    <w:rsid w:val="00F07633"/>
    <w:rsid w:val="00F477BB"/>
    <w:rsid w:val="00FB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9E08C"/>
  <w15:docId w15:val="{AB525C38-03AA-41F7-AC70-B6FE4DE5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82C"/>
    <w:pPr>
      <w:spacing w:line="300" w:lineRule="auto"/>
    </w:pPr>
    <w:rPr>
      <w:rFonts w:ascii="Arial" w:eastAsiaTheme="minorHAnsi" w:hAnsi="Arial"/>
      <w:sz w:val="22"/>
      <w:szCs w:val="22"/>
    </w:rPr>
  </w:style>
  <w:style w:type="paragraph" w:styleId="Heading1">
    <w:name w:val="heading 1"/>
    <w:basedOn w:val="Normal"/>
    <w:next w:val="Normal"/>
    <w:link w:val="Heading1Char"/>
    <w:uiPriority w:val="1"/>
    <w:qFormat/>
    <w:rsid w:val="00E6782C"/>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E6782C"/>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E6782C"/>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E6782C"/>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E6782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D402F"/>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BD402F"/>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BD402F"/>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BD402F"/>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E67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82C"/>
    <w:rPr>
      <w:rFonts w:ascii="Arial" w:eastAsiaTheme="minorHAnsi" w:hAnsi="Arial"/>
      <w:sz w:val="22"/>
      <w:szCs w:val="22"/>
    </w:rPr>
  </w:style>
  <w:style w:type="paragraph" w:styleId="Footer">
    <w:name w:val="footer"/>
    <w:basedOn w:val="Normal"/>
    <w:link w:val="FooterChar"/>
    <w:uiPriority w:val="99"/>
    <w:unhideWhenUsed/>
    <w:rsid w:val="00E67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82C"/>
    <w:rPr>
      <w:rFonts w:ascii="Arial" w:eastAsiaTheme="minorHAnsi" w:hAnsi="Arial"/>
      <w:sz w:val="22"/>
      <w:szCs w:val="22"/>
    </w:rPr>
  </w:style>
  <w:style w:type="paragraph" w:styleId="BalloonText">
    <w:name w:val="Balloon Text"/>
    <w:basedOn w:val="Normal"/>
    <w:link w:val="BalloonTextChar"/>
    <w:uiPriority w:val="99"/>
    <w:semiHidden/>
    <w:unhideWhenUsed/>
    <w:rsid w:val="00E67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82C"/>
    <w:rPr>
      <w:rFonts w:ascii="Segoe UI" w:eastAsiaTheme="minorHAnsi" w:hAnsi="Segoe UI" w:cs="Segoe UI"/>
      <w:sz w:val="18"/>
      <w:szCs w:val="18"/>
    </w:rPr>
  </w:style>
  <w:style w:type="paragraph" w:styleId="ListParagraph">
    <w:name w:val="List Paragraph"/>
    <w:basedOn w:val="Normal"/>
    <w:uiPriority w:val="3"/>
    <w:qFormat/>
    <w:rsid w:val="00E6782C"/>
    <w:pPr>
      <w:numPr>
        <w:numId w:val="17"/>
      </w:numPr>
      <w:spacing w:after="480"/>
    </w:pPr>
  </w:style>
  <w:style w:type="character" w:customStyle="1" w:styleId="Heading1Char">
    <w:name w:val="Heading 1 Char"/>
    <w:basedOn w:val="DefaultParagraphFont"/>
    <w:link w:val="Heading1"/>
    <w:uiPriority w:val="1"/>
    <w:rsid w:val="00E6782C"/>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E6782C"/>
    <w:rPr>
      <w:rFonts w:ascii="Arial" w:eastAsiaTheme="majorEastAsia" w:hAnsi="Arial" w:cstheme="majorBidi"/>
      <w:b/>
      <w:sz w:val="26"/>
      <w:szCs w:val="26"/>
    </w:rPr>
  </w:style>
  <w:style w:type="table" w:styleId="TableGrid">
    <w:name w:val="Table Grid"/>
    <w:basedOn w:val="TableNormal"/>
    <w:uiPriority w:val="39"/>
    <w:rsid w:val="00E6782C"/>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6"/>
    <w:rsid w:val="00E6782C"/>
    <w:rPr>
      <w:rFonts w:ascii="Arial" w:eastAsiaTheme="majorEastAsia" w:hAnsi="Arial" w:cstheme="majorBidi"/>
      <w:i/>
      <w:sz w:val="24"/>
      <w:szCs w:val="24"/>
    </w:rPr>
  </w:style>
  <w:style w:type="paragraph" w:styleId="Caption">
    <w:name w:val="caption"/>
    <w:basedOn w:val="Normal"/>
    <w:next w:val="Normal"/>
    <w:uiPriority w:val="35"/>
    <w:unhideWhenUsed/>
    <w:qFormat/>
    <w:rsid w:val="00BD402F"/>
    <w:pPr>
      <w:spacing w:line="240" w:lineRule="auto"/>
    </w:pPr>
    <w:rPr>
      <w:b/>
      <w:bCs/>
      <w:smallCaps/>
      <w:color w:val="595959" w:themeColor="text1" w:themeTint="A6"/>
      <w:spacing w:val="6"/>
    </w:rPr>
  </w:style>
  <w:style w:type="character" w:customStyle="1" w:styleId="Heading4Char">
    <w:name w:val="Heading 4 Char"/>
    <w:aliases w:val="Table Body Char"/>
    <w:basedOn w:val="DefaultParagraphFont"/>
    <w:link w:val="Heading4"/>
    <w:uiPriority w:val="9"/>
    <w:rsid w:val="00E6782C"/>
    <w:rPr>
      <w:rFonts w:ascii="Arial" w:eastAsiaTheme="majorEastAsia" w:hAnsi="Arial" w:cstheme="majorBidi"/>
      <w:iCs/>
      <w:sz w:val="22"/>
      <w:szCs w:val="22"/>
    </w:rPr>
  </w:style>
  <w:style w:type="character" w:customStyle="1" w:styleId="Heading5Char">
    <w:name w:val="Heading 5 Char"/>
    <w:basedOn w:val="DefaultParagraphFont"/>
    <w:link w:val="Heading5"/>
    <w:uiPriority w:val="9"/>
    <w:semiHidden/>
    <w:rsid w:val="00E6782C"/>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BD402F"/>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BD402F"/>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BD402F"/>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BD402F"/>
    <w:rPr>
      <w:rFonts w:asciiTheme="majorHAnsi" w:eastAsiaTheme="majorEastAsia" w:hAnsiTheme="majorHAnsi" w:cstheme="majorBidi"/>
      <w:b/>
      <w:bCs/>
      <w:i/>
      <w:iCs/>
      <w:color w:val="1F497D" w:themeColor="text2"/>
    </w:rPr>
  </w:style>
  <w:style w:type="paragraph" w:styleId="Title">
    <w:name w:val="Title"/>
    <w:basedOn w:val="Normal"/>
    <w:next w:val="Normal"/>
    <w:link w:val="TitleChar"/>
    <w:uiPriority w:val="10"/>
    <w:qFormat/>
    <w:rsid w:val="00BD402F"/>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D402F"/>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D402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D402F"/>
    <w:rPr>
      <w:rFonts w:asciiTheme="majorHAnsi" w:eastAsiaTheme="majorEastAsia" w:hAnsiTheme="majorHAnsi" w:cstheme="majorBidi"/>
      <w:sz w:val="24"/>
      <w:szCs w:val="24"/>
    </w:rPr>
  </w:style>
  <w:style w:type="character" w:styleId="Strong">
    <w:name w:val="Strong"/>
    <w:basedOn w:val="DefaultParagraphFont"/>
    <w:uiPriority w:val="22"/>
    <w:qFormat/>
    <w:rsid w:val="00BD402F"/>
    <w:rPr>
      <w:b/>
      <w:bCs/>
    </w:rPr>
  </w:style>
  <w:style w:type="character" w:styleId="Emphasis">
    <w:name w:val="Emphasis"/>
    <w:basedOn w:val="DefaultParagraphFont"/>
    <w:uiPriority w:val="20"/>
    <w:qFormat/>
    <w:rsid w:val="00BD402F"/>
    <w:rPr>
      <w:i/>
      <w:iCs/>
    </w:rPr>
  </w:style>
  <w:style w:type="paragraph" w:styleId="NoSpacing">
    <w:name w:val="No Spacing"/>
    <w:uiPriority w:val="1"/>
    <w:qFormat/>
    <w:rsid w:val="00BD402F"/>
    <w:pPr>
      <w:spacing w:after="0" w:line="240" w:lineRule="auto"/>
    </w:pPr>
  </w:style>
  <w:style w:type="paragraph" w:styleId="Quote">
    <w:name w:val="Quote"/>
    <w:basedOn w:val="Normal"/>
    <w:next w:val="Normal"/>
    <w:link w:val="QuoteChar"/>
    <w:uiPriority w:val="29"/>
    <w:qFormat/>
    <w:rsid w:val="00BD402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D402F"/>
    <w:rPr>
      <w:i/>
      <w:iCs/>
      <w:color w:val="404040" w:themeColor="text1" w:themeTint="BF"/>
    </w:rPr>
  </w:style>
  <w:style w:type="paragraph" w:styleId="IntenseQuote">
    <w:name w:val="Intense Quote"/>
    <w:basedOn w:val="Normal"/>
    <w:next w:val="Normal"/>
    <w:link w:val="IntenseQuoteChar"/>
    <w:uiPriority w:val="30"/>
    <w:qFormat/>
    <w:rsid w:val="00BD402F"/>
    <w:pPr>
      <w:pBdr>
        <w:left w:val="single" w:sz="18" w:space="12" w:color="4F81BD" w:themeColor="accent1"/>
      </w:pBdr>
      <w:spacing w:before="100" w:beforeAutospacing="1"/>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D402F"/>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D402F"/>
    <w:rPr>
      <w:i/>
      <w:iCs/>
      <w:color w:val="404040" w:themeColor="text1" w:themeTint="BF"/>
    </w:rPr>
  </w:style>
  <w:style w:type="character" w:styleId="IntenseEmphasis">
    <w:name w:val="Intense Emphasis"/>
    <w:basedOn w:val="DefaultParagraphFont"/>
    <w:uiPriority w:val="21"/>
    <w:qFormat/>
    <w:rsid w:val="00BD402F"/>
    <w:rPr>
      <w:b/>
      <w:bCs/>
      <w:i/>
      <w:iCs/>
    </w:rPr>
  </w:style>
  <w:style w:type="character" w:styleId="SubtleReference">
    <w:name w:val="Subtle Reference"/>
    <w:basedOn w:val="DefaultParagraphFont"/>
    <w:uiPriority w:val="31"/>
    <w:qFormat/>
    <w:rsid w:val="00BD402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D402F"/>
    <w:rPr>
      <w:b/>
      <w:bCs/>
      <w:smallCaps/>
      <w:spacing w:val="5"/>
      <w:u w:val="single"/>
    </w:rPr>
  </w:style>
  <w:style w:type="character" w:styleId="BookTitle">
    <w:name w:val="Book Title"/>
    <w:basedOn w:val="DefaultParagraphFont"/>
    <w:uiPriority w:val="33"/>
    <w:qFormat/>
    <w:rsid w:val="00BD402F"/>
    <w:rPr>
      <w:b/>
      <w:bCs/>
      <w:smallCaps/>
    </w:rPr>
  </w:style>
  <w:style w:type="paragraph" w:styleId="TOCHeading">
    <w:name w:val="TOC Heading"/>
    <w:basedOn w:val="Heading1"/>
    <w:next w:val="Normal"/>
    <w:uiPriority w:val="39"/>
    <w:semiHidden/>
    <w:unhideWhenUsed/>
    <w:qFormat/>
    <w:rsid w:val="00BD402F"/>
    <w:pPr>
      <w:outlineLvl w:val="9"/>
    </w:pPr>
  </w:style>
  <w:style w:type="paragraph" w:customStyle="1" w:styleId="TableContent">
    <w:name w:val="Table Content"/>
    <w:basedOn w:val="Normal"/>
    <w:uiPriority w:val="5"/>
    <w:qFormat/>
    <w:rsid w:val="00E6782C"/>
    <w:pPr>
      <w:spacing w:after="0" w:line="240" w:lineRule="auto"/>
      <w:jc w:val="center"/>
    </w:pPr>
  </w:style>
  <w:style w:type="paragraph" w:customStyle="1" w:styleId="TableCaption">
    <w:name w:val="Table Caption"/>
    <w:basedOn w:val="Normal"/>
    <w:uiPriority w:val="3"/>
    <w:qFormat/>
    <w:rsid w:val="00E6782C"/>
    <w:pPr>
      <w:jc w:val="center"/>
    </w:pPr>
    <w:rPr>
      <w:b/>
    </w:rPr>
  </w:style>
  <w:style w:type="paragraph" w:customStyle="1" w:styleId="TableHeaderRow">
    <w:name w:val="Table Header Row"/>
    <w:basedOn w:val="TableContent"/>
    <w:uiPriority w:val="4"/>
    <w:qFormat/>
    <w:rsid w:val="00E6782C"/>
    <w:rPr>
      <w:b/>
      <w:color w:val="FFFFFF" w:themeColor="background1"/>
    </w:rPr>
  </w:style>
  <w:style w:type="paragraph" w:customStyle="1" w:styleId="HeaderBar">
    <w:name w:val="Header Bar"/>
    <w:basedOn w:val="Heading1"/>
    <w:uiPriority w:val="9"/>
    <w:qFormat/>
    <w:rsid w:val="00E6782C"/>
    <w:pPr>
      <w:spacing w:after="0"/>
    </w:pPr>
    <w:rPr>
      <w:b/>
      <w:caps w:val="0"/>
      <w:color w:val="FFFFFF" w:themeColor="background1"/>
    </w:rPr>
  </w:style>
  <w:style w:type="paragraph" w:customStyle="1" w:styleId="FooterText">
    <w:name w:val="Footer Text"/>
    <w:basedOn w:val="Footer"/>
    <w:uiPriority w:val="7"/>
    <w:qFormat/>
    <w:rsid w:val="00E6782C"/>
    <w:pPr>
      <w:jc w:val="righ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62467">
      <w:bodyDiv w:val="1"/>
      <w:marLeft w:val="0"/>
      <w:marRight w:val="0"/>
      <w:marTop w:val="0"/>
      <w:marBottom w:val="0"/>
      <w:divBdr>
        <w:top w:val="none" w:sz="0" w:space="0" w:color="auto"/>
        <w:left w:val="none" w:sz="0" w:space="0" w:color="auto"/>
        <w:bottom w:val="none" w:sz="0" w:space="0" w:color="auto"/>
        <w:right w:val="none" w:sz="0" w:space="0" w:color="auto"/>
      </w:divBdr>
    </w:div>
    <w:div w:id="766652421">
      <w:bodyDiv w:val="1"/>
      <w:marLeft w:val="0"/>
      <w:marRight w:val="0"/>
      <w:marTop w:val="0"/>
      <w:marBottom w:val="0"/>
      <w:divBdr>
        <w:top w:val="none" w:sz="0" w:space="0" w:color="auto"/>
        <w:left w:val="none" w:sz="0" w:space="0" w:color="auto"/>
        <w:bottom w:val="none" w:sz="0" w:space="0" w:color="auto"/>
        <w:right w:val="none" w:sz="0" w:space="0" w:color="auto"/>
      </w:divBdr>
    </w:div>
    <w:div w:id="975527330">
      <w:bodyDiv w:val="1"/>
      <w:marLeft w:val="0"/>
      <w:marRight w:val="0"/>
      <w:marTop w:val="0"/>
      <w:marBottom w:val="0"/>
      <w:divBdr>
        <w:top w:val="none" w:sz="0" w:space="0" w:color="auto"/>
        <w:left w:val="none" w:sz="0" w:space="0" w:color="auto"/>
        <w:bottom w:val="none" w:sz="0" w:space="0" w:color="auto"/>
        <w:right w:val="none" w:sz="0" w:space="0" w:color="auto"/>
      </w:divBdr>
    </w:div>
    <w:div w:id="1186140213">
      <w:bodyDiv w:val="1"/>
      <w:marLeft w:val="0"/>
      <w:marRight w:val="0"/>
      <w:marTop w:val="0"/>
      <w:marBottom w:val="0"/>
      <w:divBdr>
        <w:top w:val="none" w:sz="0" w:space="0" w:color="auto"/>
        <w:left w:val="none" w:sz="0" w:space="0" w:color="auto"/>
        <w:bottom w:val="none" w:sz="0" w:space="0" w:color="auto"/>
        <w:right w:val="none" w:sz="0" w:space="0" w:color="auto"/>
      </w:divBdr>
    </w:div>
    <w:div w:id="1262371294">
      <w:bodyDiv w:val="1"/>
      <w:marLeft w:val="0"/>
      <w:marRight w:val="0"/>
      <w:marTop w:val="0"/>
      <w:marBottom w:val="0"/>
      <w:divBdr>
        <w:top w:val="none" w:sz="0" w:space="0" w:color="auto"/>
        <w:left w:val="none" w:sz="0" w:space="0" w:color="auto"/>
        <w:bottom w:val="none" w:sz="0" w:space="0" w:color="auto"/>
        <w:right w:val="none" w:sz="0" w:space="0" w:color="auto"/>
      </w:divBdr>
    </w:div>
    <w:div w:id="1584340512">
      <w:bodyDiv w:val="1"/>
      <w:marLeft w:val="0"/>
      <w:marRight w:val="0"/>
      <w:marTop w:val="0"/>
      <w:marBottom w:val="0"/>
      <w:divBdr>
        <w:top w:val="none" w:sz="0" w:space="0" w:color="auto"/>
        <w:left w:val="none" w:sz="0" w:space="0" w:color="auto"/>
        <w:bottom w:val="none" w:sz="0" w:space="0" w:color="auto"/>
        <w:right w:val="none" w:sz="0" w:space="0" w:color="auto"/>
      </w:divBdr>
    </w:div>
    <w:div w:id="19634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Download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9F9E2-A6E0-483A-8EE3-995208139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Style_Guide_Assessment_Packet_2018</Template>
  <TotalTime>1</TotalTime>
  <Pages>8</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Rex</dc:creator>
  <cp:lastModifiedBy> </cp:lastModifiedBy>
  <cp:revision>2</cp:revision>
  <dcterms:created xsi:type="dcterms:W3CDTF">2019-07-18T07:03:00Z</dcterms:created>
  <dcterms:modified xsi:type="dcterms:W3CDTF">2019-07-18T07:03:00Z</dcterms:modified>
</cp:coreProperties>
</file>